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01B" w:rsidRDefault="0068101B" w:rsidP="00971930"/>
    <w:p w:rsidR="0068101B" w:rsidRDefault="0068101B" w:rsidP="00482447">
      <w:pPr>
        <w:ind w:firstLine="708"/>
        <w:rPr>
          <w:rFonts w:ascii="Arial" w:hAnsi="Arial" w:cs="Arial"/>
          <w:color w:val="1E293B"/>
          <w:shd w:val="clear" w:color="auto" w:fill="FFFFFF"/>
        </w:rPr>
      </w:pPr>
      <w:r>
        <w:rPr>
          <w:rFonts w:ascii="Arial" w:hAnsi="Arial" w:cs="Arial"/>
          <w:color w:val="1E293B"/>
          <w:shd w:val="clear" w:color="auto" w:fill="FFFFFF"/>
        </w:rPr>
        <w:t>На 15.02.2024 г. е подписан административен договор за предоставяне на безвъзмездна финансова помощ по проект № BG05SFPR001-1.003-0001 „Силен старт“ между Министерството на образованието и науката (МОН) – конкретен бенефициент (КБ), и Изпълнителна агенция „Програма за образование“ – Управляващ орган.</w:t>
      </w:r>
    </w:p>
    <w:p w:rsidR="0068101B" w:rsidRDefault="0068101B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b/>
          <w:bCs/>
          <w:caps/>
        </w:rPr>
      </w:pPr>
    </w:p>
    <w:p w:rsidR="0068101B" w:rsidRDefault="0068101B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caps/>
          <w:sz w:val="20"/>
          <w:szCs w:val="20"/>
        </w:rPr>
      </w:pPr>
      <w:r>
        <w:rPr>
          <w:rFonts w:ascii="Arial" w:hAnsi="Arial" w:cs="Arial"/>
          <w:b/>
          <w:bCs/>
          <w:caps/>
        </w:rPr>
        <w:t>ОСНОВНА ЦЕЛ</w:t>
      </w:r>
    </w:p>
    <w:p w:rsidR="0068101B" w:rsidRDefault="0068101B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Насърчаване и разгръщане на потенциала за личностно развитие на учениците за трайното им приобщаване в училищното образование и подобряване на образователните им резултат</w:t>
      </w:r>
    </w:p>
    <w:p w:rsidR="0068101B" w:rsidRDefault="0068101B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caps/>
          <w:sz w:val="20"/>
          <w:szCs w:val="20"/>
        </w:rPr>
      </w:pPr>
      <w:r>
        <w:rPr>
          <w:rFonts w:ascii="Arial" w:hAnsi="Arial" w:cs="Arial"/>
          <w:b/>
          <w:bCs/>
          <w:caps/>
        </w:rPr>
        <w:t>СПЕЦИФИЧНИ ЦЕЛИ</w:t>
      </w:r>
    </w:p>
    <w:p w:rsidR="0068101B" w:rsidRDefault="0068101B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rPr>
          <w:rFonts w:ascii="Arial" w:hAnsi="Arial" w:cs="Arial"/>
          <w:color w:val="374151"/>
          <w:sz w:val="27"/>
          <w:szCs w:val="27"/>
        </w:rPr>
      </w:pPr>
      <w:r>
        <w:rPr>
          <w:rFonts w:ascii="Arial" w:hAnsi="Arial" w:cs="Arial"/>
          <w:color w:val="374151"/>
          <w:sz w:val="27"/>
          <w:szCs w:val="27"/>
        </w:rPr>
        <w:t>Подобряване приобщаващия характер на предучилищното образование с фокус върху децата от уязвими групи, в това число роми, за намаляване на необхванатите и отпаднали от образование деца в задължителна училищна възраст.</w:t>
      </w:r>
    </w:p>
    <w:p w:rsidR="0068101B" w:rsidRDefault="0068101B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rPr>
          <w:rFonts w:ascii="Arial" w:hAnsi="Arial" w:cs="Arial"/>
          <w:color w:val="374151"/>
          <w:sz w:val="27"/>
          <w:szCs w:val="27"/>
        </w:rPr>
      </w:pPr>
      <w:r>
        <w:rPr>
          <w:rFonts w:ascii="Arial" w:hAnsi="Arial" w:cs="Arial"/>
          <w:color w:val="374151"/>
          <w:sz w:val="27"/>
          <w:szCs w:val="27"/>
        </w:rPr>
        <w:t>Повишаване на капацитета на институциите в системата на предучилищното образование за осъществяване на приобщаващо образование, в т.ч. чрез квалификация на педагогическите специалисти и на непедагогическия персонал, вкл. образователните медиатори, подкрепящи децата и родителите от уязвими групи с фокус върху децата от уязвими групи, в това число роми.</w:t>
      </w:r>
    </w:p>
    <w:p w:rsidR="0068101B" w:rsidRPr="00482447" w:rsidRDefault="0068101B" w:rsidP="00482447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rPr>
          <w:rFonts w:ascii="Arial" w:hAnsi="Arial" w:cs="Arial"/>
          <w:color w:val="374151"/>
          <w:sz w:val="27"/>
          <w:szCs w:val="27"/>
        </w:rPr>
      </w:pPr>
      <w:r>
        <w:rPr>
          <w:rFonts w:ascii="Arial" w:hAnsi="Arial" w:cs="Arial"/>
          <w:color w:val="374151"/>
          <w:sz w:val="27"/>
          <w:szCs w:val="27"/>
        </w:rPr>
        <w:t>Изграждане на подкрепяща общност за формиране на положителни нагласи и мотивация на родителите към образованието за пълноценно приобщаване на децата им в предучилищно образование.</w:t>
      </w:r>
    </w:p>
    <w:p w:rsidR="0068101B" w:rsidRDefault="0068101B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caps/>
          <w:sz w:val="20"/>
          <w:szCs w:val="20"/>
        </w:rPr>
      </w:pPr>
      <w:r>
        <w:rPr>
          <w:rFonts w:ascii="Arial" w:hAnsi="Arial" w:cs="Arial"/>
          <w:b/>
          <w:bCs/>
          <w:caps/>
        </w:rPr>
        <w:t>СРОК</w:t>
      </w:r>
    </w:p>
    <w:p w:rsidR="0068101B" w:rsidRDefault="0068101B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60 месеца, но не по-късно от 31.12.2027 година</w:t>
      </w:r>
    </w:p>
    <w:p w:rsidR="0068101B" w:rsidRDefault="0068101B" w:rsidP="00200E82">
      <w:pPr>
        <w:pStyle w:val="Heading5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caps/>
          <w:sz w:val="20"/>
          <w:szCs w:val="20"/>
        </w:rPr>
      </w:pPr>
      <w:r>
        <w:rPr>
          <w:rFonts w:ascii="Arial" w:hAnsi="Arial" w:cs="Arial"/>
          <w:b/>
          <w:bCs/>
          <w:caps/>
        </w:rPr>
        <w:t>ОБЩ БЮДЖЕТ</w:t>
      </w:r>
    </w:p>
    <w:p w:rsidR="0068101B" w:rsidRDefault="0068101B" w:rsidP="00200E82">
      <w:pPr>
        <w:pStyle w:val="text-base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105 400 000 лева</w:t>
      </w:r>
    </w:p>
    <w:p w:rsidR="0068101B" w:rsidRPr="00971930" w:rsidRDefault="0068101B" w:rsidP="00971930"/>
    <w:sectPr w:rsidR="0068101B" w:rsidRPr="00971930" w:rsidSect="00474BDC">
      <w:headerReference w:type="default" r:id="rId7"/>
      <w:footerReference w:type="default" r:id="rId8"/>
      <w:pgSz w:w="11906" w:h="16838"/>
      <w:pgMar w:top="0" w:right="991" w:bottom="1417" w:left="993" w:header="0" w:footer="4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01B" w:rsidRDefault="0068101B" w:rsidP="00C5450D">
      <w:r>
        <w:separator/>
      </w:r>
    </w:p>
  </w:endnote>
  <w:endnote w:type="continuationSeparator" w:id="0">
    <w:p w:rsidR="0068101B" w:rsidRDefault="0068101B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1B" w:rsidRPr="00971930" w:rsidRDefault="0068101B" w:rsidP="00C30529">
    <w:pPr>
      <w:pStyle w:val="Footer"/>
      <w:tabs>
        <w:tab w:val="clear" w:pos="9072"/>
      </w:tabs>
      <w:jc w:val="center"/>
      <w:rPr>
        <w:i/>
        <w:iCs/>
        <w:sz w:val="18"/>
        <w:szCs w:val="18"/>
        <w:lang w:val="en-US"/>
      </w:rPr>
    </w:pPr>
    <w:r w:rsidRPr="00971930">
      <w:rPr>
        <w:i/>
        <w:iCs/>
        <w:sz w:val="18"/>
        <w:szCs w:val="18"/>
      </w:rPr>
      <w:t>---------------------------------</w:t>
    </w:r>
    <w:r w:rsidRPr="00971930">
      <w:rPr>
        <w:i/>
        <w:iCs/>
        <w:sz w:val="18"/>
        <w:szCs w:val="18"/>
        <w:lang w:val="en-US"/>
      </w:rPr>
      <w:t>---</w:t>
    </w:r>
    <w:r w:rsidRPr="00971930">
      <w:rPr>
        <w:i/>
        <w:iCs/>
        <w:sz w:val="18"/>
        <w:szCs w:val="18"/>
      </w:rPr>
      <w:t>----</w:t>
    </w:r>
    <w:r>
      <w:rPr>
        <w:i/>
        <w:iCs/>
        <w:sz w:val="18"/>
        <w:szCs w:val="18"/>
        <w:lang w:val="en-US"/>
      </w:rPr>
      <w:t>-----------------------</w:t>
    </w:r>
    <w:r w:rsidRPr="00971930">
      <w:rPr>
        <w:i/>
        <w:iCs/>
        <w:sz w:val="18"/>
        <w:szCs w:val="18"/>
      </w:rPr>
      <w:t xml:space="preserve">------------- </w:t>
    </w:r>
    <w:hyperlink r:id="rId1" w:history="1">
      <w:r w:rsidRPr="00971930">
        <w:rPr>
          <w:rStyle w:val="Hyperlink"/>
          <w:i/>
          <w:iCs/>
          <w:sz w:val="18"/>
          <w:szCs w:val="18"/>
          <w:lang w:val="en-US"/>
        </w:rPr>
        <w:t>www.eufunds.bg</w:t>
      </w:r>
    </w:hyperlink>
    <w:r w:rsidRPr="00971930">
      <w:rPr>
        <w:i/>
        <w:iCs/>
        <w:sz w:val="18"/>
        <w:szCs w:val="18"/>
        <w:lang w:val="en-US"/>
      </w:rPr>
      <w:t xml:space="preserve"> -----------------------------------------</w:t>
    </w:r>
    <w:r>
      <w:rPr>
        <w:i/>
        <w:iCs/>
        <w:sz w:val="18"/>
        <w:szCs w:val="18"/>
        <w:lang w:val="en-US"/>
      </w:rPr>
      <w:t>--------------</w:t>
    </w:r>
    <w:r w:rsidRPr="00971930">
      <w:rPr>
        <w:i/>
        <w:iCs/>
        <w:sz w:val="18"/>
        <w:szCs w:val="18"/>
        <w:lang w:val="en-US"/>
      </w:rPr>
      <w:t>-------------</w:t>
    </w:r>
  </w:p>
  <w:p w:rsidR="0068101B" w:rsidRPr="00971930" w:rsidRDefault="0068101B" w:rsidP="00971930">
    <w:pPr>
      <w:pStyle w:val="ListParagraph"/>
      <w:ind w:left="284"/>
      <w:jc w:val="center"/>
      <w:rPr>
        <w:i/>
        <w:iCs/>
        <w:sz w:val="18"/>
        <w:szCs w:val="18"/>
      </w:rPr>
    </w:pPr>
    <w:r w:rsidRPr="00971930">
      <w:rPr>
        <w:i/>
        <w:iCs/>
        <w:sz w:val="18"/>
        <w:szCs w:val="18"/>
      </w:rPr>
      <w:t>Проект BG05</w:t>
    </w:r>
    <w:r w:rsidRPr="00971930">
      <w:rPr>
        <w:i/>
        <w:iCs/>
        <w:sz w:val="18"/>
        <w:szCs w:val="18"/>
        <w:lang w:val="en-US"/>
      </w:rPr>
      <w:t>SFPR001-1.003</w:t>
    </w:r>
    <w:r>
      <w:rPr>
        <w:i/>
        <w:iCs/>
        <w:sz w:val="18"/>
        <w:szCs w:val="18"/>
      </w:rPr>
      <w:t>-0001</w:t>
    </w:r>
    <w:r w:rsidRPr="00971930">
      <w:rPr>
        <w:i/>
        <w:iCs/>
        <w:sz w:val="18"/>
        <w:szCs w:val="18"/>
      </w:rPr>
      <w:t xml:space="preserve"> „</w:t>
    </w:r>
    <w:r>
      <w:rPr>
        <w:i/>
        <w:iCs/>
        <w:sz w:val="18"/>
        <w:szCs w:val="18"/>
      </w:rPr>
      <w:t>Силен старт</w:t>
    </w:r>
    <w:r w:rsidRPr="00971930">
      <w:rPr>
        <w:i/>
        <w:iCs/>
        <w:sz w:val="18"/>
        <w:szCs w:val="18"/>
      </w:rPr>
      <w:t>“ по Програма „Образование“ 2021-2027.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01B" w:rsidRDefault="0068101B" w:rsidP="00C5450D">
      <w:bookmarkStart w:id="0" w:name="_Hlk159592602"/>
      <w:bookmarkEnd w:id="0"/>
      <w:r>
        <w:separator/>
      </w:r>
    </w:p>
  </w:footnote>
  <w:footnote w:type="continuationSeparator" w:id="0">
    <w:p w:rsidR="0068101B" w:rsidRDefault="0068101B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1B" w:rsidRDefault="0068101B" w:rsidP="002E300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1" o:spid="_x0000_s2049" type="#_x0000_t75" alt="В деня на Народните будители, УО на Програма „Образование“ 2021-2027  обявява процедура чрез директно предоставяне на безвъзмездна финансова  помощ - „Обща и допълнителна подкрепа за личностно развитие в  предучилищното образование“ | eufunds" style="position:absolute;margin-left:377.1pt;margin-top:10.5pt;width:142.5pt;height:47.25pt;z-index:251660288;visibility:visible;mso-position-horizontal-relative:margin">
          <v:imagedata r:id="rId1" o:title="" croptop="22940f" cropbottom="7348f" cropleft="4470f" cropright="4449f"/>
          <w10:wrap anchorx="margin"/>
        </v:shape>
      </w:pict>
    </w:r>
  </w:p>
  <w:p w:rsidR="0068101B" w:rsidRDefault="0068101B" w:rsidP="002E300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  <w:rPr>
        <w:rFonts w:ascii="Arial" w:hAnsi="Arial" w:cs="Arial"/>
        <w:color w:val="1E293B"/>
        <w:shd w:val="clear" w:color="auto" w:fill="FFFFFF"/>
      </w:rPr>
    </w:pPr>
    <w:r w:rsidRPr="004751DF">
      <w:rPr>
        <w:rFonts w:ascii="Arial" w:hAnsi="Arial" w:cs="Arial"/>
        <w:noProof/>
        <w:color w:val="1E293B"/>
        <w:shd w:val="clear" w:color="auto" w:fill="FFFFFF"/>
      </w:rPr>
      <w:pict>
        <v:shape id="Картина 1" o:spid="_x0000_i1026" type="#_x0000_t75" style="width:177pt;height:36.75pt;visibility:visible">
          <v:imagedata r:id="rId2" o:title=""/>
        </v:shape>
      </w:pict>
    </w:r>
    <w:r>
      <w:rPr>
        <w:noProof/>
      </w:rPr>
      <w:pict>
        <v:shape id="_x0000_s2050" type="#_x0000_t75" style="position:absolute;margin-left:0;margin-top:.45pt;width:49.85pt;height:48.15pt;z-index:251661312;visibility:visible;mso-position-horizontal:center;mso-position-horizontal-relative:margin;mso-position-vertical-relative:text">
          <v:imagedata r:id="rId3" o:title=""/>
          <w10:wrap anchorx="margin"/>
        </v:shape>
      </w:pict>
    </w:r>
    <w:r w:rsidRPr="00200E82">
      <w:rPr>
        <w:rFonts w:ascii="Arial" w:hAnsi="Arial" w:cs="Arial"/>
        <w:color w:val="1E293B"/>
        <w:shd w:val="clear" w:color="auto" w:fill="FFFFFF"/>
      </w:rPr>
      <w:t xml:space="preserve"> </w:t>
    </w:r>
  </w:p>
  <w:p w:rsidR="0068101B" w:rsidRDefault="0068101B" w:rsidP="002E300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  <w:rPr>
        <w:rFonts w:ascii="Arial" w:hAnsi="Arial" w:cs="Arial"/>
        <w:color w:val="1E293B"/>
        <w:shd w:val="clear" w:color="auto" w:fill="FFFFFF"/>
      </w:rPr>
    </w:pPr>
  </w:p>
  <w:p w:rsidR="0068101B" w:rsidRDefault="0068101B" w:rsidP="002E300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  <w:rPr>
        <w:b/>
        <w:bCs/>
        <w:sz w:val="22"/>
        <w:szCs w:val="22"/>
      </w:rPr>
    </w:pPr>
    <w:r>
      <w:rPr>
        <w:rFonts w:ascii="Arial" w:hAnsi="Arial" w:cs="Arial"/>
        <w:color w:val="1E293B"/>
        <w:shd w:val="clear" w:color="auto" w:fill="FFFFFF"/>
      </w:rPr>
      <w:t xml:space="preserve">                                 Проект BG05SFPR001-1.003-0001 „Силен старт“</w:t>
    </w:r>
  </w:p>
  <w:p w:rsidR="0068101B" w:rsidRDefault="0068101B" w:rsidP="00B86F47">
    <w:pPr>
      <w:tabs>
        <w:tab w:val="left" w:pos="4495"/>
        <w:tab w:val="center" w:pos="4536"/>
        <w:tab w:val="right" w:pos="9072"/>
        <w:tab w:val="right" w:pos="9922"/>
      </w:tabs>
      <w:jc w:val="right"/>
      <w:rPr>
        <w:lang w:eastAsia="en-US"/>
      </w:rPr>
    </w:pPr>
    <w:r>
      <w:rPr>
        <w:lang w:eastAsia="en-U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6471"/>
    <w:multiLevelType w:val="hybridMultilevel"/>
    <w:tmpl w:val="D67CCB8C"/>
    <w:lvl w:ilvl="0" w:tplc="5F50DC94"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9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20" w:hanging="360"/>
      </w:pPr>
      <w:rPr>
        <w:rFonts w:ascii="Wingdings" w:hAnsi="Wingdings" w:cs="Wingdings" w:hint="default"/>
      </w:rPr>
    </w:lvl>
  </w:abstractNum>
  <w:abstractNum w:abstractNumId="1">
    <w:nsid w:val="0AA175DE"/>
    <w:multiLevelType w:val="multilevel"/>
    <w:tmpl w:val="2006CE5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nsid w:val="0AFE740C"/>
    <w:multiLevelType w:val="multilevel"/>
    <w:tmpl w:val="6A90A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12C6647E"/>
    <w:multiLevelType w:val="hybridMultilevel"/>
    <w:tmpl w:val="CDEA4604"/>
    <w:lvl w:ilvl="0" w:tplc="55D2CEC4">
      <w:numFmt w:val="bullet"/>
      <w:lvlText w:val="-"/>
      <w:lvlJc w:val="left"/>
      <w:pPr>
        <w:ind w:left="1069" w:hanging="360"/>
      </w:pPr>
      <w:rPr>
        <w:rFonts w:ascii="Cambria" w:eastAsia="Times New Roman" w:hAnsi="Cambria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4">
    <w:nsid w:val="156A322C"/>
    <w:multiLevelType w:val="multilevel"/>
    <w:tmpl w:val="E6E458F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nsid w:val="16050275"/>
    <w:multiLevelType w:val="multilevel"/>
    <w:tmpl w:val="FDA8B1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175F4258"/>
    <w:multiLevelType w:val="multilevel"/>
    <w:tmpl w:val="DC90285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nsid w:val="18F34DE1"/>
    <w:multiLevelType w:val="multilevel"/>
    <w:tmpl w:val="EB50DA0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8E0F61"/>
    <w:multiLevelType w:val="hybridMultilevel"/>
    <w:tmpl w:val="400457FC"/>
    <w:lvl w:ilvl="0" w:tplc="BD701A4C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3475CFC"/>
    <w:multiLevelType w:val="multilevel"/>
    <w:tmpl w:val="E124AD3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B3359FF"/>
    <w:multiLevelType w:val="multilevel"/>
    <w:tmpl w:val="BFA4B1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41255C8E"/>
    <w:multiLevelType w:val="multilevel"/>
    <w:tmpl w:val="104473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449B2D96"/>
    <w:multiLevelType w:val="multilevel"/>
    <w:tmpl w:val="21B6A47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>
    <w:nsid w:val="574824F7"/>
    <w:multiLevelType w:val="hybridMultilevel"/>
    <w:tmpl w:val="DAA0AC70"/>
    <w:lvl w:ilvl="0" w:tplc="7896885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4">
    <w:nsid w:val="5FFE5C67"/>
    <w:multiLevelType w:val="multilevel"/>
    <w:tmpl w:val="2820DB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67CC3BCB"/>
    <w:multiLevelType w:val="multilevel"/>
    <w:tmpl w:val="279A9A2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>
    <w:nsid w:val="7EBB1F5C"/>
    <w:multiLevelType w:val="multilevel"/>
    <w:tmpl w:val="9E6C22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7F34511D"/>
    <w:multiLevelType w:val="multilevel"/>
    <w:tmpl w:val="F4B6AD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11"/>
  </w:num>
  <w:num w:numId="5">
    <w:abstractNumId w:val="1"/>
  </w:num>
  <w:num w:numId="6">
    <w:abstractNumId w:val="6"/>
  </w:num>
  <w:num w:numId="7">
    <w:abstractNumId w:val="14"/>
  </w:num>
  <w:num w:numId="8">
    <w:abstractNumId w:val="4"/>
  </w:num>
  <w:num w:numId="9">
    <w:abstractNumId w:val="16"/>
  </w:num>
  <w:num w:numId="10">
    <w:abstractNumId w:val="12"/>
  </w:num>
  <w:num w:numId="11">
    <w:abstractNumId w:val="5"/>
  </w:num>
  <w:num w:numId="12">
    <w:abstractNumId w:val="17"/>
  </w:num>
  <w:num w:numId="13">
    <w:abstractNumId w:val="10"/>
  </w:num>
  <w:num w:numId="14">
    <w:abstractNumId w:val="7"/>
  </w:num>
  <w:num w:numId="15">
    <w:abstractNumId w:val="9"/>
  </w:num>
  <w:num w:numId="16">
    <w:abstractNumId w:val="0"/>
  </w:num>
  <w:num w:numId="17">
    <w:abstractNumId w:val="13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193E"/>
    <w:rsid w:val="00002666"/>
    <w:rsid w:val="00014033"/>
    <w:rsid w:val="00020B29"/>
    <w:rsid w:val="00042D44"/>
    <w:rsid w:val="000470DF"/>
    <w:rsid w:val="00047DDE"/>
    <w:rsid w:val="0005585D"/>
    <w:rsid w:val="00083100"/>
    <w:rsid w:val="00084196"/>
    <w:rsid w:val="000861EC"/>
    <w:rsid w:val="000909E5"/>
    <w:rsid w:val="000A79BA"/>
    <w:rsid w:val="000B1BC7"/>
    <w:rsid w:val="000B7E9B"/>
    <w:rsid w:val="000C3E32"/>
    <w:rsid w:val="000D3443"/>
    <w:rsid w:val="000F1A76"/>
    <w:rsid w:val="000F562A"/>
    <w:rsid w:val="00110E45"/>
    <w:rsid w:val="001137E3"/>
    <w:rsid w:val="00127AB7"/>
    <w:rsid w:val="00144EAA"/>
    <w:rsid w:val="00171310"/>
    <w:rsid w:val="001728DB"/>
    <w:rsid w:val="00175B77"/>
    <w:rsid w:val="00192BDD"/>
    <w:rsid w:val="001A7455"/>
    <w:rsid w:val="001B2BC6"/>
    <w:rsid w:val="001D6E52"/>
    <w:rsid w:val="001F0078"/>
    <w:rsid w:val="001F1A30"/>
    <w:rsid w:val="00200339"/>
    <w:rsid w:val="00200E82"/>
    <w:rsid w:val="00211A4F"/>
    <w:rsid w:val="00215A8D"/>
    <w:rsid w:val="002212B4"/>
    <w:rsid w:val="00223733"/>
    <w:rsid w:val="00230F03"/>
    <w:rsid w:val="00232333"/>
    <w:rsid w:val="00233DA5"/>
    <w:rsid w:val="00244409"/>
    <w:rsid w:val="00244BEE"/>
    <w:rsid w:val="002473E1"/>
    <w:rsid w:val="00281C22"/>
    <w:rsid w:val="00285A16"/>
    <w:rsid w:val="002A211E"/>
    <w:rsid w:val="002A4525"/>
    <w:rsid w:val="002B120E"/>
    <w:rsid w:val="002B1869"/>
    <w:rsid w:val="002B1997"/>
    <w:rsid w:val="002C27EA"/>
    <w:rsid w:val="002C4743"/>
    <w:rsid w:val="002C5A74"/>
    <w:rsid w:val="002E3005"/>
    <w:rsid w:val="002E6C9D"/>
    <w:rsid w:val="002F01DC"/>
    <w:rsid w:val="00301552"/>
    <w:rsid w:val="00310984"/>
    <w:rsid w:val="003225F7"/>
    <w:rsid w:val="0032456E"/>
    <w:rsid w:val="003459B6"/>
    <w:rsid w:val="0034637A"/>
    <w:rsid w:val="00357F85"/>
    <w:rsid w:val="00365CC9"/>
    <w:rsid w:val="00384B72"/>
    <w:rsid w:val="0038614A"/>
    <w:rsid w:val="0039260A"/>
    <w:rsid w:val="00395D0F"/>
    <w:rsid w:val="003963E5"/>
    <w:rsid w:val="003A140F"/>
    <w:rsid w:val="003C1D22"/>
    <w:rsid w:val="003D5425"/>
    <w:rsid w:val="003D5B9D"/>
    <w:rsid w:val="0040037F"/>
    <w:rsid w:val="00402874"/>
    <w:rsid w:val="004031DC"/>
    <w:rsid w:val="00405034"/>
    <w:rsid w:val="004118C4"/>
    <w:rsid w:val="004178EC"/>
    <w:rsid w:val="004324E7"/>
    <w:rsid w:val="0043374F"/>
    <w:rsid w:val="00437205"/>
    <w:rsid w:val="00437364"/>
    <w:rsid w:val="00444CDA"/>
    <w:rsid w:val="00453899"/>
    <w:rsid w:val="004654AB"/>
    <w:rsid w:val="0046753F"/>
    <w:rsid w:val="0046774F"/>
    <w:rsid w:val="00474BDC"/>
    <w:rsid w:val="004751DF"/>
    <w:rsid w:val="00477840"/>
    <w:rsid w:val="00482447"/>
    <w:rsid w:val="00483BC9"/>
    <w:rsid w:val="004A37CD"/>
    <w:rsid w:val="004A4B54"/>
    <w:rsid w:val="004A5300"/>
    <w:rsid w:val="004A6D69"/>
    <w:rsid w:val="004C00E6"/>
    <w:rsid w:val="004C6245"/>
    <w:rsid w:val="004C7BF5"/>
    <w:rsid w:val="004D24CA"/>
    <w:rsid w:val="004D597A"/>
    <w:rsid w:val="004E09B2"/>
    <w:rsid w:val="004E4B41"/>
    <w:rsid w:val="004F0E8A"/>
    <w:rsid w:val="00515E49"/>
    <w:rsid w:val="00520804"/>
    <w:rsid w:val="00525D00"/>
    <w:rsid w:val="005275A8"/>
    <w:rsid w:val="00534C2D"/>
    <w:rsid w:val="0054060A"/>
    <w:rsid w:val="005463A7"/>
    <w:rsid w:val="0056184B"/>
    <w:rsid w:val="00565844"/>
    <w:rsid w:val="005747ED"/>
    <w:rsid w:val="00574F30"/>
    <w:rsid w:val="00591635"/>
    <w:rsid w:val="005973FD"/>
    <w:rsid w:val="005B4D59"/>
    <w:rsid w:val="005C6A64"/>
    <w:rsid w:val="00603499"/>
    <w:rsid w:val="0061095D"/>
    <w:rsid w:val="00613389"/>
    <w:rsid w:val="00613456"/>
    <w:rsid w:val="00637041"/>
    <w:rsid w:val="006463C6"/>
    <w:rsid w:val="006475DD"/>
    <w:rsid w:val="0065193E"/>
    <w:rsid w:val="00660FD9"/>
    <w:rsid w:val="00672E5B"/>
    <w:rsid w:val="00680376"/>
    <w:rsid w:val="0068101B"/>
    <w:rsid w:val="00685D8A"/>
    <w:rsid w:val="006A5F77"/>
    <w:rsid w:val="006B2906"/>
    <w:rsid w:val="006B7C00"/>
    <w:rsid w:val="006C02D0"/>
    <w:rsid w:val="006C7E4E"/>
    <w:rsid w:val="006D79DD"/>
    <w:rsid w:val="006F2DBF"/>
    <w:rsid w:val="006F4463"/>
    <w:rsid w:val="00705DC2"/>
    <w:rsid w:val="00712AA4"/>
    <w:rsid w:val="00713782"/>
    <w:rsid w:val="0074102F"/>
    <w:rsid w:val="00750AB5"/>
    <w:rsid w:val="00760ED5"/>
    <w:rsid w:val="00770CF9"/>
    <w:rsid w:val="0079440E"/>
    <w:rsid w:val="007A09FD"/>
    <w:rsid w:val="007A2037"/>
    <w:rsid w:val="007A6ED7"/>
    <w:rsid w:val="007B394F"/>
    <w:rsid w:val="007B7E91"/>
    <w:rsid w:val="007C4DD0"/>
    <w:rsid w:val="007D3094"/>
    <w:rsid w:val="007D7789"/>
    <w:rsid w:val="007E4685"/>
    <w:rsid w:val="007F4B7F"/>
    <w:rsid w:val="00800FBD"/>
    <w:rsid w:val="00807E33"/>
    <w:rsid w:val="00810028"/>
    <w:rsid w:val="00810875"/>
    <w:rsid w:val="00817F44"/>
    <w:rsid w:val="00842814"/>
    <w:rsid w:val="0085152F"/>
    <w:rsid w:val="008577D2"/>
    <w:rsid w:val="008651F9"/>
    <w:rsid w:val="00871532"/>
    <w:rsid w:val="00887CE9"/>
    <w:rsid w:val="0089002B"/>
    <w:rsid w:val="00890147"/>
    <w:rsid w:val="0089693D"/>
    <w:rsid w:val="008975F2"/>
    <w:rsid w:val="008A7AD7"/>
    <w:rsid w:val="008C50EE"/>
    <w:rsid w:val="008C761D"/>
    <w:rsid w:val="008D4FE9"/>
    <w:rsid w:val="008E215D"/>
    <w:rsid w:val="008E2AF4"/>
    <w:rsid w:val="008F33C5"/>
    <w:rsid w:val="008F4D8C"/>
    <w:rsid w:val="008F7E54"/>
    <w:rsid w:val="0091728A"/>
    <w:rsid w:val="009179FE"/>
    <w:rsid w:val="00925EB1"/>
    <w:rsid w:val="00944B57"/>
    <w:rsid w:val="00944F1A"/>
    <w:rsid w:val="00947DBB"/>
    <w:rsid w:val="00954B1F"/>
    <w:rsid w:val="00957235"/>
    <w:rsid w:val="00963948"/>
    <w:rsid w:val="00966B9D"/>
    <w:rsid w:val="00970B5C"/>
    <w:rsid w:val="00971930"/>
    <w:rsid w:val="00974D4E"/>
    <w:rsid w:val="0097665D"/>
    <w:rsid w:val="00977A56"/>
    <w:rsid w:val="00980006"/>
    <w:rsid w:val="0098491A"/>
    <w:rsid w:val="00986F8F"/>
    <w:rsid w:val="009A091F"/>
    <w:rsid w:val="009A54D0"/>
    <w:rsid w:val="009B0A83"/>
    <w:rsid w:val="009B27B3"/>
    <w:rsid w:val="009B6410"/>
    <w:rsid w:val="009D48E7"/>
    <w:rsid w:val="009E3F79"/>
    <w:rsid w:val="00A0428B"/>
    <w:rsid w:val="00A113E8"/>
    <w:rsid w:val="00A14219"/>
    <w:rsid w:val="00A1699F"/>
    <w:rsid w:val="00A3486E"/>
    <w:rsid w:val="00A43670"/>
    <w:rsid w:val="00A46BEF"/>
    <w:rsid w:val="00A54376"/>
    <w:rsid w:val="00A62A9F"/>
    <w:rsid w:val="00A66087"/>
    <w:rsid w:val="00A83D81"/>
    <w:rsid w:val="00A87943"/>
    <w:rsid w:val="00AA7E46"/>
    <w:rsid w:val="00AB0F7F"/>
    <w:rsid w:val="00AD24BE"/>
    <w:rsid w:val="00AD5289"/>
    <w:rsid w:val="00AD79AD"/>
    <w:rsid w:val="00AF2CF9"/>
    <w:rsid w:val="00AF4B89"/>
    <w:rsid w:val="00AF5FEC"/>
    <w:rsid w:val="00AF6010"/>
    <w:rsid w:val="00AF68DB"/>
    <w:rsid w:val="00B012CC"/>
    <w:rsid w:val="00B06EDD"/>
    <w:rsid w:val="00B1091F"/>
    <w:rsid w:val="00B175FB"/>
    <w:rsid w:val="00B23FFA"/>
    <w:rsid w:val="00B244DC"/>
    <w:rsid w:val="00B279AB"/>
    <w:rsid w:val="00B3744A"/>
    <w:rsid w:val="00B43068"/>
    <w:rsid w:val="00B437A3"/>
    <w:rsid w:val="00B54CAF"/>
    <w:rsid w:val="00B62DF4"/>
    <w:rsid w:val="00B7132B"/>
    <w:rsid w:val="00B83454"/>
    <w:rsid w:val="00B86F47"/>
    <w:rsid w:val="00B91C49"/>
    <w:rsid w:val="00B95164"/>
    <w:rsid w:val="00BA1ED6"/>
    <w:rsid w:val="00BB1D0C"/>
    <w:rsid w:val="00BC2ED7"/>
    <w:rsid w:val="00BD431B"/>
    <w:rsid w:val="00C12ECE"/>
    <w:rsid w:val="00C20E0E"/>
    <w:rsid w:val="00C30529"/>
    <w:rsid w:val="00C315DB"/>
    <w:rsid w:val="00C32FFB"/>
    <w:rsid w:val="00C3577D"/>
    <w:rsid w:val="00C5237A"/>
    <w:rsid w:val="00C5450D"/>
    <w:rsid w:val="00C56FE1"/>
    <w:rsid w:val="00C7139E"/>
    <w:rsid w:val="00C72681"/>
    <w:rsid w:val="00CB6304"/>
    <w:rsid w:val="00CC26C8"/>
    <w:rsid w:val="00CC2E7E"/>
    <w:rsid w:val="00CD287E"/>
    <w:rsid w:val="00CD5592"/>
    <w:rsid w:val="00CE1F90"/>
    <w:rsid w:val="00CF4A99"/>
    <w:rsid w:val="00D1790D"/>
    <w:rsid w:val="00D23C72"/>
    <w:rsid w:val="00D476D8"/>
    <w:rsid w:val="00D5311B"/>
    <w:rsid w:val="00D61FAD"/>
    <w:rsid w:val="00D63722"/>
    <w:rsid w:val="00D670CA"/>
    <w:rsid w:val="00D77A16"/>
    <w:rsid w:val="00DA0319"/>
    <w:rsid w:val="00DA4EF8"/>
    <w:rsid w:val="00DB4A10"/>
    <w:rsid w:val="00DC434B"/>
    <w:rsid w:val="00DD4D20"/>
    <w:rsid w:val="00DE2054"/>
    <w:rsid w:val="00DF23D1"/>
    <w:rsid w:val="00E0099E"/>
    <w:rsid w:val="00E027A5"/>
    <w:rsid w:val="00E0317B"/>
    <w:rsid w:val="00E15ADB"/>
    <w:rsid w:val="00E45DBE"/>
    <w:rsid w:val="00E61E20"/>
    <w:rsid w:val="00E73929"/>
    <w:rsid w:val="00E86FFD"/>
    <w:rsid w:val="00EA359D"/>
    <w:rsid w:val="00EA59BA"/>
    <w:rsid w:val="00EB0494"/>
    <w:rsid w:val="00ED0C26"/>
    <w:rsid w:val="00ED2D09"/>
    <w:rsid w:val="00EE028B"/>
    <w:rsid w:val="00EF20ED"/>
    <w:rsid w:val="00EF3766"/>
    <w:rsid w:val="00F02F9B"/>
    <w:rsid w:val="00F033A8"/>
    <w:rsid w:val="00F04732"/>
    <w:rsid w:val="00F13CFD"/>
    <w:rsid w:val="00F41CD1"/>
    <w:rsid w:val="00F6329B"/>
    <w:rsid w:val="00F67929"/>
    <w:rsid w:val="00F72F05"/>
    <w:rsid w:val="00F86E43"/>
    <w:rsid w:val="00FA54EB"/>
    <w:rsid w:val="00FB01C4"/>
    <w:rsid w:val="00FB0913"/>
    <w:rsid w:val="00FB20AA"/>
    <w:rsid w:val="00FD7BE0"/>
    <w:rsid w:val="00FE473F"/>
    <w:rsid w:val="00FF071E"/>
    <w:rsid w:val="00FF1548"/>
    <w:rsid w:val="00FF1B98"/>
    <w:rsid w:val="00FF2E52"/>
    <w:rsid w:val="00FF5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C26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E0317B"/>
    <w:pPr>
      <w:spacing w:before="100" w:beforeAutospacing="1" w:after="100" w:afterAutospacing="1"/>
      <w:outlineLvl w:val="0"/>
    </w:pPr>
    <w:rPr>
      <w:rFonts w:ascii="Arial Unicode MS" w:hAnsi="Arial Unicode MS" w:cs="Arial Unicode MS"/>
      <w:b/>
      <w:bCs/>
      <w:kern w:val="36"/>
      <w:sz w:val="48"/>
      <w:szCs w:val="48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00E82"/>
    <w:pPr>
      <w:keepNext/>
      <w:keepLines/>
      <w:spacing w:before="40"/>
      <w:outlineLvl w:val="4"/>
    </w:pPr>
    <w:rPr>
      <w:rFonts w:ascii="Calibri Light" w:hAnsi="Calibri Light" w:cs="Calibri Light"/>
      <w:color w:val="2E74B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0317B"/>
    <w:rPr>
      <w:rFonts w:ascii="Arial Unicode MS" w:eastAsia="Times New Roman" w:hAnsi="Arial Unicode MS" w:cs="Arial Unicode MS"/>
      <w:b/>
      <w:bCs/>
      <w:kern w:val="36"/>
      <w:sz w:val="48"/>
      <w:szCs w:val="4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00E82"/>
    <w:rPr>
      <w:rFonts w:ascii="Calibri Light" w:hAnsi="Calibri Light" w:cs="Calibri Light"/>
      <w:color w:val="2E74B5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450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5450D"/>
    <w:rPr>
      <w:sz w:val="24"/>
      <w:szCs w:val="24"/>
    </w:rPr>
  </w:style>
  <w:style w:type="character" w:styleId="Hyperlink">
    <w:name w:val="Hyperlink"/>
    <w:basedOn w:val="DefaultParagraphFont"/>
    <w:uiPriority w:val="99"/>
    <w:rsid w:val="004E09B2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E0317B"/>
    <w:pPr>
      <w:spacing w:before="100" w:beforeAutospacing="1" w:after="100" w:afterAutospacing="1"/>
    </w:pPr>
    <w:rPr>
      <w:rFonts w:ascii="Arial Unicode MS" w:hAnsi="Arial Unicode MS" w:cs="Arial Unicode MS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0317B"/>
    <w:rPr>
      <w:rFonts w:ascii="Arial Unicode MS" w:eastAsia="Times New Roman" w:hAnsi="Arial Unicode MS" w:cs="Arial Unicode MS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99"/>
    <w:qFormat/>
    <w:rsid w:val="00E0317B"/>
    <w:rPr>
      <w:b/>
      <w:bCs/>
    </w:rPr>
  </w:style>
  <w:style w:type="paragraph" w:styleId="ListParagraph">
    <w:name w:val="List Paragraph"/>
    <w:basedOn w:val="Normal"/>
    <w:uiPriority w:val="99"/>
    <w:qFormat/>
    <w:rsid w:val="00171310"/>
    <w:pPr>
      <w:ind w:left="720"/>
    </w:pPr>
  </w:style>
  <w:style w:type="paragraph" w:styleId="CommentText">
    <w:name w:val="annotation text"/>
    <w:basedOn w:val="Normal"/>
    <w:link w:val="CommentTextChar"/>
    <w:uiPriority w:val="99"/>
    <w:semiHidden/>
    <w:rsid w:val="00ED0C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D0C26"/>
  </w:style>
  <w:style w:type="character" w:styleId="CommentReference">
    <w:name w:val="annotation reference"/>
    <w:basedOn w:val="DefaultParagraphFont"/>
    <w:uiPriority w:val="99"/>
    <w:semiHidden/>
    <w:rsid w:val="00ED0C26"/>
    <w:rPr>
      <w:sz w:val="16"/>
      <w:szCs w:val="16"/>
    </w:rPr>
  </w:style>
  <w:style w:type="character" w:customStyle="1" w:styleId="Heading10">
    <w:name w:val="Heading #1_"/>
    <w:link w:val="Heading11"/>
    <w:uiPriority w:val="99"/>
    <w:locked/>
    <w:rsid w:val="003C1D22"/>
    <w:rPr>
      <w:b/>
      <w:bCs/>
      <w:sz w:val="22"/>
      <w:szCs w:val="22"/>
      <w:shd w:val="clear" w:color="auto" w:fill="FFFFFF"/>
    </w:rPr>
  </w:style>
  <w:style w:type="character" w:customStyle="1" w:styleId="Bodytext2">
    <w:name w:val="Body text (2)_"/>
    <w:link w:val="Bodytext20"/>
    <w:uiPriority w:val="99"/>
    <w:locked/>
    <w:rsid w:val="003C1D22"/>
    <w:rPr>
      <w:sz w:val="22"/>
      <w:szCs w:val="22"/>
      <w:shd w:val="clear" w:color="auto" w:fill="FFFFFF"/>
    </w:rPr>
  </w:style>
  <w:style w:type="character" w:customStyle="1" w:styleId="Bodytext2Bold">
    <w:name w:val="Body text (2) + Bold"/>
    <w:uiPriority w:val="99"/>
    <w:rsid w:val="003C1D22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/>
    </w:rPr>
  </w:style>
  <w:style w:type="character" w:customStyle="1" w:styleId="Bodytext5">
    <w:name w:val="Body text (5)_"/>
    <w:link w:val="Bodytext50"/>
    <w:uiPriority w:val="99"/>
    <w:locked/>
    <w:rsid w:val="003C1D22"/>
    <w:rPr>
      <w:b/>
      <w:bCs/>
      <w:sz w:val="22"/>
      <w:szCs w:val="22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3C1D22"/>
    <w:pPr>
      <w:widowControl w:val="0"/>
      <w:shd w:val="clear" w:color="auto" w:fill="FFFFFF"/>
      <w:spacing w:before="540" w:after="60" w:line="240" w:lineRule="atLeast"/>
      <w:jc w:val="center"/>
      <w:outlineLvl w:val="0"/>
    </w:pPr>
    <w:rPr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uiPriority w:val="99"/>
    <w:rsid w:val="003C1D22"/>
    <w:pPr>
      <w:widowControl w:val="0"/>
      <w:shd w:val="clear" w:color="auto" w:fill="FFFFFF"/>
      <w:spacing w:before="360" w:after="540" w:line="274" w:lineRule="exact"/>
      <w:jc w:val="center"/>
    </w:pPr>
    <w:rPr>
      <w:sz w:val="22"/>
      <w:szCs w:val="22"/>
    </w:rPr>
  </w:style>
  <w:style w:type="paragraph" w:customStyle="1" w:styleId="Bodytext50">
    <w:name w:val="Body text (5)"/>
    <w:basedOn w:val="Normal"/>
    <w:link w:val="Bodytext5"/>
    <w:uiPriority w:val="99"/>
    <w:rsid w:val="003C1D22"/>
    <w:pPr>
      <w:widowControl w:val="0"/>
      <w:shd w:val="clear" w:color="auto" w:fill="FFFFFF"/>
      <w:spacing w:before="240" w:after="60" w:line="274" w:lineRule="exact"/>
      <w:ind w:firstLine="640"/>
      <w:jc w:val="both"/>
    </w:pPr>
    <w:rPr>
      <w:b/>
      <w:bCs/>
      <w:sz w:val="22"/>
      <w:szCs w:val="22"/>
    </w:rPr>
  </w:style>
  <w:style w:type="paragraph" w:customStyle="1" w:styleId="text-base">
    <w:name w:val="text-base"/>
    <w:basedOn w:val="Normal"/>
    <w:uiPriority w:val="99"/>
    <w:rsid w:val="00200E8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20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005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76200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199</Words>
  <Characters>1137</Characters>
  <Application>Microsoft Office Outlook</Application>
  <DocSecurity>0</DocSecurity>
  <Lines>0</Lines>
  <Paragraphs>0</Paragraphs>
  <ScaleCrop>false</ScaleCrop>
  <Company>CM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15</dc:title>
  <dc:subject/>
  <dc:creator>Милена Виденова</dc:creator>
  <cp:keywords/>
  <dc:description/>
  <cp:lastModifiedBy>dfh</cp:lastModifiedBy>
  <cp:revision>2</cp:revision>
  <cp:lastPrinted>2024-01-24T12:27:00Z</cp:lastPrinted>
  <dcterms:created xsi:type="dcterms:W3CDTF">2024-09-15T07:52:00Z</dcterms:created>
  <dcterms:modified xsi:type="dcterms:W3CDTF">2024-09-15T07:52:00Z</dcterms:modified>
</cp:coreProperties>
</file>